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8C21A0" w14:textId="3EBA0352" w:rsidR="004A65DC" w:rsidRPr="004A65DC" w:rsidRDefault="00866E14" w:rsidP="004A65D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607A97">
        <w:rPr>
          <w:rFonts w:asciiTheme="majorHAnsi" w:hAnsiTheme="majorHAnsi"/>
          <w:b/>
          <w:sz w:val="28"/>
          <w:szCs w:val="28"/>
        </w:rPr>
        <w:t xml:space="preserve">Therapy </w:t>
      </w:r>
      <w:r w:rsidR="004A65DC" w:rsidRPr="004A65DC">
        <w:rPr>
          <w:rFonts w:asciiTheme="majorHAnsi" w:hAnsiTheme="majorHAnsi"/>
          <w:b/>
          <w:sz w:val="28"/>
          <w:szCs w:val="28"/>
        </w:rPr>
        <w:t>Group Intake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A65DC" w:rsidRPr="004A65DC" w14:paraId="0E36FFBB" w14:textId="77777777" w:rsidTr="005A288E">
        <w:tc>
          <w:tcPr>
            <w:tcW w:w="9242" w:type="dxa"/>
          </w:tcPr>
          <w:p w14:paraId="19F2AF2D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Date</w:t>
            </w:r>
            <w:r w:rsidRPr="004A65DC">
              <w:rPr>
                <w:rFonts w:asciiTheme="majorHAnsi" w:hAnsiTheme="majorHAnsi"/>
              </w:rPr>
              <w:t>:</w:t>
            </w:r>
          </w:p>
        </w:tc>
      </w:tr>
    </w:tbl>
    <w:p w14:paraId="6EFD6D1E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8"/>
        <w:gridCol w:w="2045"/>
        <w:gridCol w:w="2257"/>
      </w:tblGrid>
      <w:tr w:rsidR="004A65DC" w:rsidRPr="004A65DC" w14:paraId="7B5D0498" w14:textId="77777777" w:rsidTr="005A288E">
        <w:tc>
          <w:tcPr>
            <w:tcW w:w="4503" w:type="dxa"/>
          </w:tcPr>
          <w:p w14:paraId="0B4FFCFB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Client Name</w:t>
            </w:r>
            <w:r w:rsidRPr="004A65DC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2268" w:type="dxa"/>
          </w:tcPr>
          <w:p w14:paraId="16A8DE03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 xml:space="preserve">DOB: </w:t>
            </w:r>
          </w:p>
        </w:tc>
        <w:tc>
          <w:tcPr>
            <w:tcW w:w="2471" w:type="dxa"/>
          </w:tcPr>
          <w:p w14:paraId="6759CEBD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 xml:space="preserve">Gender: </w:t>
            </w:r>
          </w:p>
        </w:tc>
      </w:tr>
    </w:tbl>
    <w:p w14:paraId="3A86368D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4155"/>
      </w:tblGrid>
      <w:tr w:rsidR="004A65DC" w:rsidRPr="004A65DC" w14:paraId="19F6F9D0" w14:textId="77777777" w:rsidTr="005A288E">
        <w:tc>
          <w:tcPr>
            <w:tcW w:w="4621" w:type="dxa"/>
          </w:tcPr>
          <w:p w14:paraId="49E79876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Client Address</w:t>
            </w:r>
          </w:p>
          <w:p w14:paraId="54D0CD85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  <w:tc>
          <w:tcPr>
            <w:tcW w:w="4621" w:type="dxa"/>
          </w:tcPr>
          <w:p w14:paraId="69693B4F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>Contact Numbers:</w:t>
            </w:r>
          </w:p>
          <w:p w14:paraId="0515374B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 xml:space="preserve">Email: </w:t>
            </w:r>
          </w:p>
        </w:tc>
      </w:tr>
      <w:tr w:rsidR="004A65DC" w:rsidRPr="004A65DC" w14:paraId="21AE4456" w14:textId="77777777" w:rsidTr="005A288E">
        <w:trPr>
          <w:trHeight w:val="152"/>
        </w:trPr>
        <w:tc>
          <w:tcPr>
            <w:tcW w:w="9242" w:type="dxa"/>
            <w:gridSpan w:val="2"/>
          </w:tcPr>
          <w:p w14:paraId="32DA5191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Occupation:</w:t>
            </w:r>
          </w:p>
          <w:p w14:paraId="7C77F992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  <w:b/>
              </w:rPr>
              <w:t>Current Employment:</w:t>
            </w:r>
          </w:p>
        </w:tc>
      </w:tr>
    </w:tbl>
    <w:p w14:paraId="3580591B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A65DC" w:rsidRPr="004A65DC" w14:paraId="4AF29820" w14:textId="77777777" w:rsidTr="005A288E">
        <w:tc>
          <w:tcPr>
            <w:tcW w:w="9242" w:type="dxa"/>
          </w:tcPr>
          <w:p w14:paraId="17E72DB0" w14:textId="4EBB176E" w:rsidR="004A65DC" w:rsidRPr="004A65DC" w:rsidRDefault="001301EB" w:rsidP="005A28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Please list any </w:t>
            </w:r>
            <w:r w:rsidR="00D366B7">
              <w:rPr>
                <w:rFonts w:asciiTheme="majorHAnsi" w:hAnsiTheme="majorHAnsi"/>
                <w:b/>
              </w:rPr>
              <w:t xml:space="preserve">services or </w:t>
            </w:r>
            <w:r w:rsidR="004A65DC" w:rsidRPr="004A65DC">
              <w:rPr>
                <w:rFonts w:asciiTheme="majorHAnsi" w:hAnsiTheme="majorHAnsi"/>
                <w:b/>
              </w:rPr>
              <w:t xml:space="preserve">professionals </w:t>
            </w:r>
            <w:r>
              <w:rPr>
                <w:rFonts w:asciiTheme="majorHAnsi" w:hAnsiTheme="majorHAnsi"/>
                <w:b/>
              </w:rPr>
              <w:t xml:space="preserve">you are currently </w:t>
            </w:r>
            <w:r w:rsidR="00CF1899">
              <w:rPr>
                <w:rFonts w:asciiTheme="majorHAnsi" w:hAnsiTheme="majorHAnsi"/>
                <w:b/>
              </w:rPr>
              <w:t>receiving support from</w:t>
            </w:r>
            <w:r w:rsidR="004A65DC" w:rsidRPr="004A65DC">
              <w:rPr>
                <w:rFonts w:asciiTheme="majorHAnsi" w:hAnsiTheme="majorHAnsi"/>
                <w:b/>
              </w:rPr>
              <w:t>:</w:t>
            </w:r>
          </w:p>
          <w:p w14:paraId="1AD07A5A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14:paraId="57C2DDC3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A65DC" w:rsidRPr="004A65DC" w14:paraId="6E30290D" w14:textId="77777777" w:rsidTr="005A288E">
        <w:trPr>
          <w:trHeight w:val="4184"/>
        </w:trPr>
        <w:tc>
          <w:tcPr>
            <w:tcW w:w="9016" w:type="dxa"/>
          </w:tcPr>
          <w:p w14:paraId="69C26F62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Previous individual therapy experience:</w:t>
            </w:r>
          </w:p>
          <w:p w14:paraId="6337F1DE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14:paraId="7446C7BC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14:paraId="5A695B53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14:paraId="16E16BE0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14:paraId="60F4395A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  <w:p w14:paraId="14492EC1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Please write a brief statement about why you are interested in being a part of a group and what you hope to gain:</w:t>
            </w:r>
          </w:p>
          <w:p w14:paraId="56935BA8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14:paraId="48A3BC93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A65DC" w:rsidRPr="004A65DC" w14:paraId="019B3BD5" w14:textId="77777777" w:rsidTr="005A288E">
        <w:tc>
          <w:tcPr>
            <w:tcW w:w="9016" w:type="dxa"/>
          </w:tcPr>
          <w:p w14:paraId="4C86401F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bookmarkStart w:id="0" w:name="_GoBack" w:colFirst="1" w:colLast="1"/>
            <w:r w:rsidRPr="004A65DC">
              <w:rPr>
                <w:rFonts w:asciiTheme="majorHAnsi" w:hAnsiTheme="majorHAnsi"/>
                <w:b/>
              </w:rPr>
              <w:t>Any significant complex mental health issues (include history):</w:t>
            </w:r>
          </w:p>
          <w:p w14:paraId="5556D49B" w14:textId="48F37919" w:rsid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 xml:space="preserve">Have you ever been given a formal diagnosis? </w:t>
            </w:r>
          </w:p>
          <w:p w14:paraId="3F79817C" w14:textId="77777777" w:rsidR="00607A97" w:rsidRPr="00607A97" w:rsidRDefault="00607A97" w:rsidP="00607A97">
            <w:pPr>
              <w:rPr>
                <w:rFonts w:asciiTheme="majorHAnsi" w:hAnsiTheme="majorHAnsi"/>
              </w:rPr>
            </w:pPr>
          </w:p>
          <w:p w14:paraId="7F2714FF" w14:textId="126EE4F1" w:rsid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lastRenderedPageBreak/>
              <w:t>If diagnosed, have you received treatment for the diagnosis?</w:t>
            </w:r>
          </w:p>
          <w:p w14:paraId="4351ACE5" w14:textId="2F62A1A3" w:rsidR="00CF1899" w:rsidRDefault="00CF1899" w:rsidP="005A288E">
            <w:pPr>
              <w:rPr>
                <w:rFonts w:asciiTheme="majorHAnsi" w:hAnsiTheme="majorHAnsi"/>
                <w:b/>
              </w:rPr>
            </w:pPr>
          </w:p>
          <w:p w14:paraId="75DFB8E3" w14:textId="22C4D208" w:rsidR="00CF1899" w:rsidRDefault="00CF1899" w:rsidP="005A288E">
            <w:pPr>
              <w:rPr>
                <w:rFonts w:asciiTheme="majorHAnsi" w:hAnsiTheme="majorHAnsi"/>
                <w:b/>
              </w:rPr>
            </w:pPr>
          </w:p>
          <w:p w14:paraId="73BA303B" w14:textId="48D93188" w:rsidR="00CF1899" w:rsidRDefault="00CF1899" w:rsidP="005A288E">
            <w:pPr>
              <w:rPr>
                <w:rFonts w:asciiTheme="majorHAnsi" w:hAnsiTheme="majorHAnsi"/>
                <w:b/>
              </w:rPr>
            </w:pPr>
          </w:p>
          <w:p w14:paraId="4F4E100A" w14:textId="77777777" w:rsidR="00CF1899" w:rsidRPr="004A65DC" w:rsidRDefault="00CF1899" w:rsidP="005A288E">
            <w:pPr>
              <w:rPr>
                <w:rFonts w:asciiTheme="majorHAnsi" w:hAnsiTheme="majorHAnsi"/>
                <w:b/>
              </w:rPr>
            </w:pPr>
          </w:p>
          <w:p w14:paraId="195D80E9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  <w:r w:rsidRPr="004A65DC">
              <w:rPr>
                <w:rFonts w:asciiTheme="majorHAnsi" w:hAnsiTheme="majorHAnsi"/>
                <w:b/>
              </w:rPr>
              <w:t>Have you ever felt at risk of harming yourself?</w:t>
            </w:r>
          </w:p>
          <w:p w14:paraId="3327314E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</w:p>
        </w:tc>
      </w:tr>
      <w:bookmarkEnd w:id="0"/>
    </w:tbl>
    <w:p w14:paraId="3B52FA39" w14:textId="77777777" w:rsidR="004A65DC" w:rsidRPr="004A65DC" w:rsidRDefault="004A65DC" w:rsidP="004A65DC">
      <w:pPr>
        <w:rPr>
          <w:rFonts w:asciiTheme="majorHAnsi" w:hAnsiTheme="majorHAnsi"/>
        </w:rPr>
      </w:pPr>
    </w:p>
    <w:p w14:paraId="79563E1D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1"/>
        <w:gridCol w:w="1707"/>
        <w:gridCol w:w="1632"/>
        <w:gridCol w:w="1622"/>
        <w:gridCol w:w="1618"/>
      </w:tblGrid>
      <w:tr w:rsidR="00694533" w:rsidRPr="004A65DC" w14:paraId="1E958D8B" w14:textId="77777777" w:rsidTr="005A288E">
        <w:tc>
          <w:tcPr>
            <w:tcW w:w="1821" w:type="dxa"/>
          </w:tcPr>
          <w:p w14:paraId="7C99C8EE" w14:textId="77777777" w:rsidR="004A65DC" w:rsidRPr="004A65DC" w:rsidRDefault="00D366B7" w:rsidP="005A288E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Group I would like to attend</w:t>
            </w:r>
          </w:p>
        </w:tc>
        <w:tc>
          <w:tcPr>
            <w:tcW w:w="1801" w:type="dxa"/>
          </w:tcPr>
          <w:p w14:paraId="0A51170F" w14:textId="25D1AF54" w:rsidR="00B46BA5" w:rsidRDefault="00CF1899" w:rsidP="00B46BA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Living Well Therapy Group</w:t>
            </w:r>
          </w:p>
          <w:p w14:paraId="2D3CF229" w14:textId="04719262" w:rsidR="00D366B7" w:rsidRPr="004A65DC" w:rsidRDefault="00CF1899" w:rsidP="00B46BA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Oct 2</w:t>
            </w:r>
            <w:r w:rsidRPr="00CF1899">
              <w:rPr>
                <w:rFonts w:asciiTheme="majorHAnsi" w:hAnsiTheme="majorHAnsi"/>
                <w:vertAlign w:val="superscript"/>
              </w:rPr>
              <w:t>nd</w:t>
            </w:r>
            <w:r>
              <w:rPr>
                <w:rFonts w:asciiTheme="majorHAnsi" w:hAnsiTheme="majorHAnsi"/>
              </w:rPr>
              <w:t>-Dec 11th</w:t>
            </w:r>
          </w:p>
        </w:tc>
        <w:tc>
          <w:tcPr>
            <w:tcW w:w="1807" w:type="dxa"/>
          </w:tcPr>
          <w:p w14:paraId="4FE63868" w14:textId="2F455D5C" w:rsidR="00694533" w:rsidRPr="004A65DC" w:rsidRDefault="00694533" w:rsidP="00B46BA5">
            <w:pPr>
              <w:rPr>
                <w:rFonts w:asciiTheme="majorHAnsi" w:hAnsiTheme="majorHAnsi"/>
              </w:rPr>
            </w:pPr>
          </w:p>
        </w:tc>
        <w:tc>
          <w:tcPr>
            <w:tcW w:w="1796" w:type="dxa"/>
          </w:tcPr>
          <w:p w14:paraId="27607832" w14:textId="1E8A4A07" w:rsidR="00694533" w:rsidRPr="004A65DC" w:rsidRDefault="00694533" w:rsidP="005A288E">
            <w:pPr>
              <w:rPr>
                <w:rFonts w:asciiTheme="majorHAnsi" w:hAnsiTheme="majorHAnsi"/>
              </w:rPr>
            </w:pPr>
          </w:p>
        </w:tc>
        <w:tc>
          <w:tcPr>
            <w:tcW w:w="1791" w:type="dxa"/>
          </w:tcPr>
          <w:p w14:paraId="3AEFDA46" w14:textId="77777777" w:rsidR="004A65DC" w:rsidRPr="004A65DC" w:rsidRDefault="004A65DC" w:rsidP="005A288E">
            <w:pPr>
              <w:rPr>
                <w:rFonts w:asciiTheme="majorHAnsi" w:hAnsiTheme="majorHAnsi"/>
                <w:b/>
              </w:rPr>
            </w:pPr>
          </w:p>
        </w:tc>
      </w:tr>
    </w:tbl>
    <w:p w14:paraId="6A63C65D" w14:textId="77777777" w:rsidR="004A65DC" w:rsidRPr="004A65DC" w:rsidRDefault="004A65DC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A65DC" w:rsidRPr="004A65DC" w14:paraId="7F94170F" w14:textId="77777777" w:rsidTr="005A288E">
        <w:tc>
          <w:tcPr>
            <w:tcW w:w="9242" w:type="dxa"/>
          </w:tcPr>
          <w:p w14:paraId="10BDD8D2" w14:textId="77777777" w:rsidR="004A65DC" w:rsidRPr="00CF1899" w:rsidRDefault="004A65DC" w:rsidP="005A288E">
            <w:pPr>
              <w:rPr>
                <w:rFonts w:asciiTheme="majorHAnsi" w:hAnsiTheme="majorHAnsi"/>
                <w:b/>
                <w:bCs/>
              </w:rPr>
            </w:pPr>
            <w:r w:rsidRPr="00CF1899">
              <w:rPr>
                <w:rFonts w:asciiTheme="majorHAnsi" w:hAnsiTheme="majorHAnsi"/>
                <w:b/>
                <w:bCs/>
              </w:rPr>
              <w:t>Assessment of Suitability:</w:t>
            </w:r>
          </w:p>
          <w:p w14:paraId="5E33AD81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14:paraId="6F459B8C" w14:textId="77777777" w:rsidR="004A65DC" w:rsidRDefault="004A65DC" w:rsidP="004A65DC">
      <w:pPr>
        <w:rPr>
          <w:rFonts w:asciiTheme="majorHAnsi" w:hAnsiTheme="majorHAnsi"/>
        </w:rPr>
      </w:pPr>
    </w:p>
    <w:p w14:paraId="5C6D48DD" w14:textId="77777777" w:rsidR="00095956" w:rsidRDefault="00095956" w:rsidP="004A65DC">
      <w:pPr>
        <w:rPr>
          <w:rFonts w:asciiTheme="majorHAnsi" w:hAnsiTheme="majorHAnsi"/>
        </w:rPr>
      </w:pPr>
      <w:r w:rsidRPr="00095956">
        <w:rPr>
          <w:rFonts w:asciiTheme="majorHAnsi" w:hAnsiTheme="maj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BBC0B" wp14:editId="7799C34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00675" cy="18764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70E66" w14:textId="77777777" w:rsidR="00095956" w:rsidRPr="00095956" w:rsidRDefault="00095956" w:rsidP="00095956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095956">
                              <w:rPr>
                                <w:rFonts w:asciiTheme="majorHAnsi" w:hAnsiTheme="majorHAnsi"/>
                                <w:b/>
                              </w:rPr>
                              <w:t>Acceptance into the group</w:t>
                            </w:r>
                          </w:p>
                          <w:p w14:paraId="75901347" w14:textId="77777777" w:rsidR="00095956" w:rsidRPr="003F3B7E" w:rsidRDefault="00095956" w:rsidP="00095956">
                            <w:pPr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</w:pPr>
                            <w:r w:rsidRPr="003F3B7E">
                              <w:rPr>
                                <w:rFonts w:asciiTheme="majorHAnsi" w:hAnsiTheme="majorHAnsi"/>
                                <w:b/>
                                <w:u w:val="single"/>
                              </w:rPr>
                              <w:t>If I am accepted into the therapy group I understand that I am committing to attend all of the sessions and will make full payment regardless of any absences.</w:t>
                            </w:r>
                          </w:p>
                          <w:p w14:paraId="33407BC9" w14:textId="1D451117" w:rsidR="00095956" w:rsidRDefault="00095956" w:rsidP="000959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Upon acceptance into the therapy gr</w:t>
                            </w:r>
                            <w:r w:rsidR="00711150">
                              <w:rPr>
                                <w:rFonts w:asciiTheme="majorHAnsi" w:hAnsiTheme="majorHAnsi"/>
                              </w:rPr>
                              <w:t>oup I will pay a deposit of $2</w:t>
                            </w:r>
                            <w:r w:rsidR="00BB334D"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="00CF1899">
                              <w:rPr>
                                <w:rFonts w:asciiTheme="majorHAnsi" w:hAnsiTheme="majorHAnsi"/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, on receipt of invoice, to confirm my place in the group.</w:t>
                            </w:r>
                          </w:p>
                          <w:p w14:paraId="4BD9A490" w14:textId="77777777" w:rsidR="00095956" w:rsidRDefault="00095956" w:rsidP="0009595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Signed: ………………………………………………………………………………………………………………………………….</w:t>
                            </w:r>
                          </w:p>
                          <w:p w14:paraId="778AFA48" w14:textId="77777777" w:rsidR="00D4407D" w:rsidRDefault="00D4407D" w:rsidP="0009595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9B0916C" w14:textId="77777777" w:rsidR="00095956" w:rsidRDefault="000959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BBC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25.25pt;height:147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">
                <v:textbox>
                  <w:txbxContent>
                    <w:p w14:paraId="1E170E66" w14:textId="77777777" w:rsidR="00095956" w:rsidRPr="00095956" w:rsidRDefault="00095956" w:rsidP="00095956">
                      <w:pPr>
                        <w:rPr>
                          <w:rFonts w:asciiTheme="majorHAnsi" w:hAnsiTheme="majorHAnsi"/>
                          <w:b/>
                        </w:rPr>
                      </w:pPr>
                      <w:r w:rsidRPr="00095956">
                        <w:rPr>
                          <w:rFonts w:asciiTheme="majorHAnsi" w:hAnsiTheme="majorHAnsi"/>
                          <w:b/>
                        </w:rPr>
                        <w:t>Acceptance into the group</w:t>
                      </w:r>
                    </w:p>
                    <w:p w14:paraId="75901347" w14:textId="77777777" w:rsidR="00095956" w:rsidRPr="003F3B7E" w:rsidRDefault="00095956" w:rsidP="00095956">
                      <w:pPr>
                        <w:rPr>
                          <w:rFonts w:asciiTheme="majorHAnsi" w:hAnsiTheme="majorHAnsi"/>
                          <w:b/>
                          <w:u w:val="single"/>
                        </w:rPr>
                      </w:pPr>
                      <w:r w:rsidRPr="003F3B7E">
                        <w:rPr>
                          <w:rFonts w:asciiTheme="majorHAnsi" w:hAnsiTheme="majorHAnsi"/>
                          <w:b/>
                          <w:u w:val="single"/>
                        </w:rPr>
                        <w:t>If I am accepted into the therapy group I understand that I am committing to attend all of the sessions and will make full payment regardless of any absences.</w:t>
                      </w:r>
                    </w:p>
                    <w:p w14:paraId="33407BC9" w14:textId="1D451117" w:rsidR="00095956" w:rsidRDefault="00095956" w:rsidP="0009595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Upon acceptance into the therapy gr</w:t>
                      </w:r>
                      <w:r w:rsidR="00711150">
                        <w:rPr>
                          <w:rFonts w:asciiTheme="majorHAnsi" w:hAnsiTheme="majorHAnsi"/>
                        </w:rPr>
                        <w:t>oup I will pay a deposit of $2</w:t>
                      </w:r>
                      <w:r w:rsidR="00BB334D">
                        <w:rPr>
                          <w:rFonts w:asciiTheme="majorHAnsi" w:hAnsiTheme="majorHAnsi"/>
                        </w:rPr>
                        <w:t>2</w:t>
                      </w:r>
                      <w:r w:rsidR="00CF1899">
                        <w:rPr>
                          <w:rFonts w:asciiTheme="majorHAnsi" w:hAnsiTheme="majorHAnsi"/>
                        </w:rPr>
                        <w:t>5</w:t>
                      </w:r>
                      <w:r>
                        <w:rPr>
                          <w:rFonts w:asciiTheme="majorHAnsi" w:hAnsiTheme="majorHAnsi"/>
                        </w:rPr>
                        <w:t>, on receipt of invoice, to confirm my place in the group.</w:t>
                      </w:r>
                    </w:p>
                    <w:p w14:paraId="4BD9A490" w14:textId="77777777" w:rsidR="00095956" w:rsidRDefault="00095956" w:rsidP="00095956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Signed: ………………………………………………………………………………………………………………………………….</w:t>
                      </w:r>
                    </w:p>
                    <w:p w14:paraId="778AFA48" w14:textId="77777777" w:rsidR="00D4407D" w:rsidRDefault="00D4407D" w:rsidP="00095956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9B0916C" w14:textId="77777777" w:rsidR="00095956" w:rsidRDefault="00095956"/>
                  </w:txbxContent>
                </v:textbox>
              </v:shape>
            </w:pict>
          </mc:Fallback>
        </mc:AlternateContent>
      </w:r>
    </w:p>
    <w:p w14:paraId="67911BA0" w14:textId="77777777" w:rsidR="00095956" w:rsidRDefault="00095956" w:rsidP="004A65DC">
      <w:pPr>
        <w:rPr>
          <w:rFonts w:asciiTheme="majorHAnsi" w:hAnsiTheme="majorHAnsi"/>
        </w:rPr>
      </w:pPr>
    </w:p>
    <w:p w14:paraId="44DDC50E" w14:textId="77777777" w:rsidR="00095956" w:rsidRDefault="00095956" w:rsidP="004A65DC">
      <w:pPr>
        <w:rPr>
          <w:rFonts w:asciiTheme="majorHAnsi" w:hAnsiTheme="majorHAnsi"/>
        </w:rPr>
      </w:pPr>
    </w:p>
    <w:p w14:paraId="0ADD9490" w14:textId="77777777" w:rsidR="00095956" w:rsidRDefault="00095956" w:rsidP="004A65DC">
      <w:pPr>
        <w:rPr>
          <w:rFonts w:asciiTheme="majorHAnsi" w:hAnsiTheme="majorHAnsi"/>
        </w:rPr>
      </w:pPr>
    </w:p>
    <w:p w14:paraId="7199100E" w14:textId="77777777" w:rsidR="00095956" w:rsidRDefault="00095956" w:rsidP="004A65DC">
      <w:pPr>
        <w:rPr>
          <w:rFonts w:asciiTheme="majorHAnsi" w:hAnsiTheme="majorHAnsi"/>
        </w:rPr>
      </w:pPr>
    </w:p>
    <w:p w14:paraId="1809EEB0" w14:textId="77777777" w:rsidR="00095956" w:rsidRDefault="00095956" w:rsidP="004A65DC">
      <w:pPr>
        <w:rPr>
          <w:rFonts w:asciiTheme="majorHAnsi" w:hAnsiTheme="majorHAnsi"/>
        </w:rPr>
      </w:pPr>
    </w:p>
    <w:p w14:paraId="50168451" w14:textId="77777777" w:rsidR="00095956" w:rsidRPr="004A65DC" w:rsidRDefault="00095956" w:rsidP="004A65DC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4A65DC" w:rsidRPr="004A65DC" w14:paraId="5C116CE2" w14:textId="77777777" w:rsidTr="005A288E">
        <w:tc>
          <w:tcPr>
            <w:tcW w:w="9242" w:type="dxa"/>
          </w:tcPr>
          <w:p w14:paraId="0ADF01FA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  <w:r w:rsidRPr="004A65DC">
              <w:rPr>
                <w:rFonts w:asciiTheme="majorHAnsi" w:hAnsiTheme="majorHAnsi"/>
              </w:rPr>
              <w:t>Outcome:</w:t>
            </w:r>
          </w:p>
          <w:p w14:paraId="285B9289" w14:textId="77777777" w:rsidR="004A65DC" w:rsidRPr="004A65DC" w:rsidRDefault="004A65DC" w:rsidP="005A288E">
            <w:pPr>
              <w:rPr>
                <w:rFonts w:asciiTheme="majorHAnsi" w:hAnsiTheme="majorHAnsi"/>
              </w:rPr>
            </w:pPr>
          </w:p>
        </w:tc>
      </w:tr>
    </w:tbl>
    <w:p w14:paraId="238AEF26" w14:textId="77777777" w:rsidR="00ED0276" w:rsidRDefault="00ED0276" w:rsidP="004A65DC"/>
    <w:p w14:paraId="24053E80" w14:textId="77777777" w:rsidR="008D4BB3" w:rsidRPr="00CF1899" w:rsidRDefault="008D4BB3" w:rsidP="004A65DC">
      <w:pPr>
        <w:rPr>
          <w:rFonts w:asciiTheme="majorHAnsi" w:hAnsiTheme="majorHAnsi" w:cstheme="majorHAnsi"/>
          <w:b/>
        </w:rPr>
      </w:pPr>
      <w:r w:rsidRPr="00CF1899">
        <w:rPr>
          <w:rFonts w:asciiTheme="majorHAnsi" w:hAnsiTheme="majorHAnsi" w:cstheme="majorHAnsi"/>
          <w:b/>
        </w:rPr>
        <w:lastRenderedPageBreak/>
        <w:t>What happens next?</w:t>
      </w:r>
    </w:p>
    <w:p w14:paraId="783B8917" w14:textId="77777777" w:rsidR="008D4BB3" w:rsidRPr="00CF1899" w:rsidRDefault="008D4BB3" w:rsidP="00D1267D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CF1899">
        <w:rPr>
          <w:rFonts w:asciiTheme="majorHAnsi" w:hAnsiTheme="majorHAnsi" w:cstheme="majorHAnsi"/>
          <w:sz w:val="22"/>
          <w:szCs w:val="22"/>
        </w:rPr>
        <w:t>Your application will</w:t>
      </w:r>
      <w:r w:rsidR="00B2266E" w:rsidRPr="00CF1899">
        <w:rPr>
          <w:rFonts w:asciiTheme="majorHAnsi" w:hAnsiTheme="majorHAnsi" w:cstheme="majorHAnsi"/>
          <w:sz w:val="22"/>
          <w:szCs w:val="22"/>
        </w:rPr>
        <w:t xml:space="preserve"> be received</w:t>
      </w:r>
      <w:r w:rsidR="00711150" w:rsidRPr="00CF1899">
        <w:rPr>
          <w:rFonts w:asciiTheme="majorHAnsi" w:hAnsiTheme="majorHAnsi" w:cstheme="majorHAnsi"/>
          <w:sz w:val="22"/>
          <w:szCs w:val="22"/>
        </w:rPr>
        <w:t xml:space="preserve"> and held at </w:t>
      </w:r>
      <w:proofErr w:type="spellStart"/>
      <w:r w:rsidR="00711150" w:rsidRPr="00CF1899">
        <w:rPr>
          <w:rFonts w:asciiTheme="majorHAnsi" w:hAnsiTheme="majorHAnsi" w:cstheme="majorHAnsi"/>
          <w:sz w:val="22"/>
          <w:szCs w:val="22"/>
        </w:rPr>
        <w:t>Connect</w:t>
      </w:r>
      <w:r w:rsidRPr="00CF1899">
        <w:rPr>
          <w:rFonts w:asciiTheme="majorHAnsi" w:hAnsiTheme="majorHAnsi" w:cstheme="majorHAnsi"/>
          <w:sz w:val="22"/>
          <w:szCs w:val="22"/>
        </w:rPr>
        <w:t>Ground</w:t>
      </w:r>
      <w:proofErr w:type="spellEnd"/>
      <w:r w:rsidR="00D1267D" w:rsidRPr="00CF1899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F073A55" w14:textId="26E9F13E" w:rsidR="00D1267D" w:rsidRPr="00CF1899" w:rsidRDefault="00D1267D" w:rsidP="00D1267D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CF1899">
        <w:rPr>
          <w:rFonts w:asciiTheme="majorHAnsi" w:hAnsiTheme="majorHAnsi" w:cstheme="majorHAnsi"/>
          <w:sz w:val="22"/>
          <w:szCs w:val="22"/>
        </w:rPr>
        <w:t>Once you nominate your interest in a group you will be</w:t>
      </w:r>
      <w:r w:rsidR="00CF1899" w:rsidRPr="00CF1899">
        <w:rPr>
          <w:rFonts w:asciiTheme="majorHAnsi" w:hAnsiTheme="majorHAnsi" w:cstheme="majorHAnsi"/>
          <w:sz w:val="22"/>
          <w:szCs w:val="22"/>
        </w:rPr>
        <w:t xml:space="preserve"> contacted and</w:t>
      </w:r>
      <w:r w:rsidRPr="00CF1899">
        <w:rPr>
          <w:rFonts w:asciiTheme="majorHAnsi" w:hAnsiTheme="majorHAnsi" w:cstheme="majorHAnsi"/>
          <w:sz w:val="22"/>
          <w:szCs w:val="22"/>
        </w:rPr>
        <w:t xml:space="preserve"> invited to </w:t>
      </w:r>
      <w:r w:rsidR="00CF1899" w:rsidRPr="00CF1899">
        <w:rPr>
          <w:rFonts w:asciiTheme="majorHAnsi" w:hAnsiTheme="majorHAnsi" w:cstheme="majorHAnsi"/>
          <w:sz w:val="22"/>
          <w:szCs w:val="22"/>
        </w:rPr>
        <w:t xml:space="preserve">come to </w:t>
      </w:r>
      <w:r w:rsidRPr="00CF1899">
        <w:rPr>
          <w:rFonts w:asciiTheme="majorHAnsi" w:hAnsiTheme="majorHAnsi" w:cstheme="majorHAnsi"/>
          <w:sz w:val="22"/>
          <w:szCs w:val="22"/>
        </w:rPr>
        <w:t xml:space="preserve">a pre-group interview </w:t>
      </w:r>
    </w:p>
    <w:p w14:paraId="735595D5" w14:textId="6150673F" w:rsidR="00D1267D" w:rsidRPr="00CF1899" w:rsidRDefault="00CF1899" w:rsidP="00D1267D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2"/>
          <w:szCs w:val="22"/>
        </w:rPr>
      </w:pPr>
      <w:r w:rsidRPr="00CF1899">
        <w:rPr>
          <w:rFonts w:asciiTheme="majorHAnsi" w:hAnsiTheme="majorHAnsi" w:cstheme="majorHAnsi"/>
          <w:sz w:val="22"/>
          <w:szCs w:val="22"/>
        </w:rPr>
        <w:t>On being</w:t>
      </w:r>
      <w:r w:rsidR="00D1267D" w:rsidRPr="00CF1899">
        <w:rPr>
          <w:rFonts w:asciiTheme="majorHAnsi" w:hAnsiTheme="majorHAnsi" w:cstheme="majorHAnsi"/>
          <w:sz w:val="22"/>
          <w:szCs w:val="22"/>
        </w:rPr>
        <w:t xml:space="preserve"> accept</w:t>
      </w:r>
      <w:r w:rsidRPr="00CF1899">
        <w:rPr>
          <w:rFonts w:asciiTheme="majorHAnsi" w:hAnsiTheme="majorHAnsi" w:cstheme="majorHAnsi"/>
          <w:sz w:val="22"/>
          <w:szCs w:val="22"/>
        </w:rPr>
        <w:t>ed</w:t>
      </w:r>
      <w:r w:rsidR="00D1267D" w:rsidRPr="00CF1899">
        <w:rPr>
          <w:rFonts w:asciiTheme="majorHAnsi" w:hAnsiTheme="majorHAnsi" w:cstheme="majorHAnsi"/>
          <w:sz w:val="22"/>
          <w:szCs w:val="22"/>
        </w:rPr>
        <w:t xml:space="preserve"> </w:t>
      </w:r>
      <w:r w:rsidRPr="00CF1899">
        <w:rPr>
          <w:rFonts w:asciiTheme="majorHAnsi" w:hAnsiTheme="majorHAnsi" w:cstheme="majorHAnsi"/>
          <w:sz w:val="22"/>
          <w:szCs w:val="22"/>
        </w:rPr>
        <w:t>in</w:t>
      </w:r>
      <w:r w:rsidR="00D1267D" w:rsidRPr="00CF1899">
        <w:rPr>
          <w:rFonts w:asciiTheme="majorHAnsi" w:hAnsiTheme="majorHAnsi" w:cstheme="majorHAnsi"/>
          <w:sz w:val="22"/>
          <w:szCs w:val="22"/>
        </w:rPr>
        <w:t xml:space="preserve">to the group you will be </w:t>
      </w:r>
      <w:r w:rsidRPr="00CF1899">
        <w:rPr>
          <w:rFonts w:asciiTheme="majorHAnsi" w:hAnsiTheme="majorHAnsi" w:cstheme="majorHAnsi"/>
          <w:sz w:val="22"/>
          <w:szCs w:val="22"/>
        </w:rPr>
        <w:t>invoiced for a deposit</w:t>
      </w:r>
      <w:r w:rsidR="00D1267D" w:rsidRPr="00CF1899">
        <w:rPr>
          <w:rFonts w:asciiTheme="majorHAnsi" w:hAnsiTheme="majorHAnsi" w:cstheme="majorHAnsi"/>
          <w:sz w:val="22"/>
          <w:szCs w:val="22"/>
        </w:rPr>
        <w:t xml:space="preserve"> by our Office Manager</w:t>
      </w:r>
      <w:r w:rsidRPr="00CF1899">
        <w:rPr>
          <w:rFonts w:asciiTheme="majorHAnsi" w:hAnsiTheme="majorHAnsi" w:cstheme="majorHAnsi"/>
          <w:sz w:val="22"/>
          <w:szCs w:val="22"/>
        </w:rPr>
        <w:t>. Full payment of the outstanding amount is required prior to commencement</w:t>
      </w:r>
      <w:r w:rsidR="00D1267D" w:rsidRPr="00CF1899">
        <w:rPr>
          <w:rFonts w:asciiTheme="majorHAnsi" w:hAnsiTheme="majorHAnsi" w:cstheme="majorHAnsi"/>
          <w:sz w:val="22"/>
          <w:szCs w:val="22"/>
        </w:rPr>
        <w:t xml:space="preserve"> </w:t>
      </w:r>
      <w:r w:rsidRPr="00CF1899">
        <w:rPr>
          <w:rFonts w:asciiTheme="majorHAnsi" w:hAnsiTheme="majorHAnsi" w:cstheme="majorHAnsi"/>
          <w:sz w:val="22"/>
          <w:szCs w:val="22"/>
        </w:rPr>
        <w:t>of t</w:t>
      </w:r>
      <w:r w:rsidR="00D1267D" w:rsidRPr="00CF1899">
        <w:rPr>
          <w:rFonts w:asciiTheme="majorHAnsi" w:hAnsiTheme="majorHAnsi" w:cstheme="majorHAnsi"/>
          <w:sz w:val="22"/>
          <w:szCs w:val="22"/>
        </w:rPr>
        <w:t xml:space="preserve">he group </w:t>
      </w:r>
    </w:p>
    <w:p w14:paraId="35620D1B" w14:textId="77777777" w:rsidR="00095956" w:rsidRPr="00CF1899" w:rsidRDefault="00095956" w:rsidP="00095956">
      <w:pPr>
        <w:rPr>
          <w:rFonts w:asciiTheme="majorHAnsi" w:hAnsiTheme="majorHAnsi" w:cstheme="majorHAnsi"/>
        </w:rPr>
      </w:pPr>
    </w:p>
    <w:p w14:paraId="0D9DA10C" w14:textId="77777777" w:rsidR="00095956" w:rsidRPr="00CF1899" w:rsidRDefault="00095956" w:rsidP="00095956">
      <w:pPr>
        <w:rPr>
          <w:rFonts w:asciiTheme="majorHAnsi" w:hAnsiTheme="majorHAnsi" w:cstheme="majorHAnsi"/>
        </w:rPr>
      </w:pPr>
    </w:p>
    <w:p w14:paraId="733813D6" w14:textId="77777777" w:rsidR="00C20107" w:rsidRPr="00CF1899" w:rsidRDefault="00C20107" w:rsidP="00C20107">
      <w:pPr>
        <w:rPr>
          <w:rFonts w:asciiTheme="majorHAnsi" w:hAnsiTheme="majorHAnsi" w:cstheme="majorHAnsi"/>
        </w:rPr>
      </w:pPr>
    </w:p>
    <w:p w14:paraId="495DE7B6" w14:textId="77777777" w:rsidR="00C20107" w:rsidRPr="00CF1899" w:rsidRDefault="00C20107" w:rsidP="00C20107">
      <w:pPr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>Please feel welcome to contact me if you have any questions</w:t>
      </w:r>
    </w:p>
    <w:p w14:paraId="328F0B68" w14:textId="77777777" w:rsidR="00C20107" w:rsidRPr="00CF1899" w:rsidRDefault="00C20107" w:rsidP="00C20107">
      <w:pPr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>Regards</w:t>
      </w:r>
    </w:p>
    <w:p w14:paraId="34B569E7" w14:textId="77777777" w:rsidR="00C20107" w:rsidRPr="00CF1899" w:rsidRDefault="00C20107" w:rsidP="00C20107">
      <w:pPr>
        <w:pStyle w:val="NoSpacing"/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>Carolyn Stewart</w:t>
      </w:r>
    </w:p>
    <w:p w14:paraId="2EAC8395" w14:textId="77777777" w:rsidR="00C20107" w:rsidRPr="00CF1899" w:rsidRDefault="00C20107" w:rsidP="00C20107">
      <w:pPr>
        <w:pStyle w:val="NoSpacing"/>
        <w:rPr>
          <w:rFonts w:asciiTheme="majorHAnsi" w:hAnsiTheme="majorHAnsi" w:cstheme="majorHAnsi"/>
        </w:rPr>
      </w:pPr>
    </w:p>
    <w:p w14:paraId="2B40BB9A" w14:textId="77777777" w:rsidR="00C20107" w:rsidRPr="00CF1899" w:rsidRDefault="00C20107" w:rsidP="00C20107">
      <w:pPr>
        <w:pStyle w:val="NoSpacing"/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>Manager Clinical Services</w:t>
      </w:r>
    </w:p>
    <w:p w14:paraId="6D69DFEE" w14:textId="77777777" w:rsidR="00C20107" w:rsidRPr="00CF1899" w:rsidRDefault="00C20107" w:rsidP="00C20107">
      <w:pPr>
        <w:pStyle w:val="NoSpacing"/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>Connect Ground</w:t>
      </w:r>
    </w:p>
    <w:p w14:paraId="11C09743" w14:textId="77777777" w:rsidR="00D1267D" w:rsidRPr="00CF1899" w:rsidRDefault="00711150" w:rsidP="00C20107">
      <w:pPr>
        <w:pStyle w:val="NoSpacing"/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>P: 03 9489 6300</w:t>
      </w:r>
    </w:p>
    <w:p w14:paraId="2477AB1A" w14:textId="0CF5AC22" w:rsidR="00C20107" w:rsidRPr="00CF1899" w:rsidRDefault="00C20107" w:rsidP="00C20107">
      <w:pPr>
        <w:pStyle w:val="NoSpacing"/>
        <w:rPr>
          <w:rFonts w:asciiTheme="majorHAnsi" w:hAnsiTheme="majorHAnsi" w:cstheme="majorHAnsi"/>
        </w:rPr>
      </w:pPr>
      <w:r w:rsidRPr="00CF1899">
        <w:rPr>
          <w:rFonts w:asciiTheme="majorHAnsi" w:hAnsiTheme="majorHAnsi" w:cstheme="majorHAnsi"/>
        </w:rPr>
        <w:t xml:space="preserve">E: </w:t>
      </w:r>
      <w:r w:rsidR="00060855" w:rsidRPr="00CF1899">
        <w:rPr>
          <w:rFonts w:asciiTheme="majorHAnsi" w:hAnsiTheme="majorHAnsi" w:cstheme="majorHAnsi"/>
        </w:rPr>
        <w:t>manager</w:t>
      </w:r>
      <w:r w:rsidRPr="00CF1899">
        <w:rPr>
          <w:rFonts w:asciiTheme="majorHAnsi" w:hAnsiTheme="majorHAnsi" w:cstheme="majorHAnsi"/>
        </w:rPr>
        <w:t>@connectground.com.au</w:t>
      </w:r>
    </w:p>
    <w:p w14:paraId="47D955C4" w14:textId="77BC09A1" w:rsidR="00060855" w:rsidRPr="00CF1899" w:rsidRDefault="00060855" w:rsidP="00060855">
      <w:pPr>
        <w:rPr>
          <w:rFonts w:asciiTheme="majorHAnsi" w:hAnsiTheme="majorHAnsi" w:cstheme="majorHAnsi"/>
        </w:rPr>
      </w:pPr>
    </w:p>
    <w:p w14:paraId="03CA65FF" w14:textId="06B78889" w:rsidR="00060855" w:rsidRPr="00060855" w:rsidRDefault="00060855" w:rsidP="00060855"/>
    <w:p w14:paraId="49FD9948" w14:textId="20EE2AC3" w:rsidR="00060855" w:rsidRPr="00060855" w:rsidRDefault="00060855" w:rsidP="00060855"/>
    <w:p w14:paraId="6BEB38E1" w14:textId="39F1F8DD" w:rsidR="00060855" w:rsidRPr="00060855" w:rsidRDefault="00060855" w:rsidP="00060855"/>
    <w:p w14:paraId="12E50A22" w14:textId="77C277A4" w:rsidR="00060855" w:rsidRPr="00060855" w:rsidRDefault="00060855" w:rsidP="00060855"/>
    <w:p w14:paraId="7A74BEBE" w14:textId="1273E28D" w:rsidR="00060855" w:rsidRDefault="00060855" w:rsidP="00060855"/>
    <w:p w14:paraId="02C6F333" w14:textId="77777777" w:rsidR="00060855" w:rsidRPr="00060855" w:rsidRDefault="00060855" w:rsidP="00060855"/>
    <w:p w14:paraId="3892EB40" w14:textId="77777777" w:rsidR="00060855" w:rsidRPr="00060855" w:rsidRDefault="00060855" w:rsidP="00060855"/>
    <w:sectPr w:rsidR="00060855" w:rsidRPr="00060855" w:rsidSect="00DC0D46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D038F" w14:textId="77777777" w:rsidR="00BC3662" w:rsidRDefault="00BC3662" w:rsidP="00F64A63">
      <w:r>
        <w:separator/>
      </w:r>
    </w:p>
  </w:endnote>
  <w:endnote w:type="continuationSeparator" w:id="0">
    <w:p w14:paraId="1A0A8EE7" w14:textId="77777777" w:rsidR="00BC3662" w:rsidRDefault="00BC3662" w:rsidP="00F6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12EEA" w14:textId="7BED4CC4" w:rsidR="00C5579E" w:rsidRPr="00060855" w:rsidRDefault="00C5579E" w:rsidP="00F64A63">
    <w:pPr>
      <w:pStyle w:val="Footer"/>
      <w:rPr>
        <w:rFonts w:ascii="Arial" w:hAnsi="Arial"/>
        <w:color w:val="17365D" w:themeColor="text2" w:themeShade="BF"/>
        <w:sz w:val="16"/>
        <w:szCs w:val="16"/>
      </w:rPr>
    </w:pPr>
    <w:r w:rsidRPr="00060855">
      <w:rPr>
        <w:rFonts w:ascii="Arial" w:hAnsi="Arial"/>
        <w:b/>
        <w:color w:val="17365D" w:themeColor="text2" w:themeShade="BF"/>
        <w:sz w:val="16"/>
        <w:szCs w:val="16"/>
      </w:rPr>
      <w:t>t.</w:t>
    </w:r>
    <w:r w:rsidRPr="00060855">
      <w:rPr>
        <w:rFonts w:ascii="Arial" w:hAnsi="Arial"/>
        <w:color w:val="17365D" w:themeColor="text2" w:themeShade="BF"/>
        <w:sz w:val="16"/>
        <w:szCs w:val="16"/>
      </w:rPr>
      <w:t xml:space="preserve"> 03 9</w:t>
    </w:r>
    <w:r w:rsidR="00395368" w:rsidRPr="00060855">
      <w:rPr>
        <w:rFonts w:ascii="Arial" w:hAnsi="Arial"/>
        <w:color w:val="17365D" w:themeColor="text2" w:themeShade="BF"/>
        <w:sz w:val="16"/>
        <w:szCs w:val="16"/>
      </w:rPr>
      <w:t>489 6300</w:t>
    </w:r>
    <w:r w:rsidRPr="00060855">
      <w:rPr>
        <w:rFonts w:ascii="Arial" w:hAnsi="Arial"/>
        <w:color w:val="17365D" w:themeColor="text2" w:themeShade="BF"/>
        <w:sz w:val="16"/>
        <w:szCs w:val="16"/>
      </w:rPr>
      <w:t xml:space="preserve"> </w:t>
    </w:r>
    <w:r w:rsidRPr="00060855">
      <w:rPr>
        <w:rFonts w:ascii="Arial" w:hAnsi="Arial"/>
        <w:color w:val="17365D" w:themeColor="text2" w:themeShade="BF"/>
        <w:sz w:val="16"/>
        <w:szCs w:val="16"/>
      </w:rPr>
      <w:br/>
    </w:r>
    <w:r w:rsidRPr="00060855">
      <w:rPr>
        <w:rFonts w:ascii="Arial" w:hAnsi="Arial"/>
        <w:b/>
        <w:color w:val="17365D" w:themeColor="text2" w:themeShade="BF"/>
        <w:sz w:val="16"/>
        <w:szCs w:val="16"/>
      </w:rPr>
      <w:t>a.</w:t>
    </w:r>
    <w:r w:rsidRPr="00060855">
      <w:rPr>
        <w:rFonts w:ascii="Arial" w:hAnsi="Arial"/>
        <w:color w:val="17365D" w:themeColor="text2" w:themeShade="BF"/>
        <w:sz w:val="16"/>
        <w:szCs w:val="16"/>
      </w:rPr>
      <w:t xml:space="preserve"> 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 xml:space="preserve">622-624 </w:t>
    </w:r>
    <w:proofErr w:type="spellStart"/>
    <w:r w:rsidR="00607A97" w:rsidRPr="00060855">
      <w:rPr>
        <w:rFonts w:ascii="Arial" w:hAnsi="Arial"/>
        <w:color w:val="17365D" w:themeColor="text2" w:themeShade="BF"/>
        <w:sz w:val="16"/>
        <w:szCs w:val="16"/>
      </w:rPr>
      <w:t>Lygon</w:t>
    </w:r>
    <w:proofErr w:type="spellEnd"/>
    <w:r w:rsidR="00607A97" w:rsidRPr="00060855">
      <w:rPr>
        <w:rFonts w:ascii="Arial" w:hAnsi="Arial"/>
        <w:color w:val="17365D" w:themeColor="text2" w:themeShade="BF"/>
        <w:sz w:val="16"/>
        <w:szCs w:val="16"/>
      </w:rPr>
      <w:t xml:space="preserve"> Street</w:t>
    </w:r>
    <w:r w:rsidRPr="00060855">
      <w:rPr>
        <w:rFonts w:ascii="Arial" w:hAnsi="Arial"/>
        <w:color w:val="17365D" w:themeColor="text2" w:themeShade="BF"/>
        <w:sz w:val="16"/>
        <w:szCs w:val="16"/>
      </w:rPr>
      <w:t xml:space="preserve">, 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>Carlton Nth</w:t>
    </w:r>
    <w:r w:rsidRPr="00060855">
      <w:rPr>
        <w:rFonts w:ascii="Arial" w:hAnsi="Arial"/>
        <w:color w:val="17365D" w:themeColor="text2" w:themeShade="BF"/>
        <w:sz w:val="16"/>
        <w:szCs w:val="16"/>
      </w:rPr>
      <w:t>, Victoria, 30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>54</w:t>
    </w:r>
    <w:r w:rsidRPr="00060855">
      <w:rPr>
        <w:rFonts w:ascii="Arial" w:hAnsi="Arial"/>
        <w:color w:val="17365D" w:themeColor="text2" w:themeShade="BF"/>
        <w:sz w:val="16"/>
        <w:szCs w:val="16"/>
      </w:rPr>
      <w:br/>
      <w:t xml:space="preserve">    PO Box 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>60</w:t>
    </w:r>
    <w:r w:rsidRPr="00060855">
      <w:rPr>
        <w:rFonts w:ascii="Arial" w:hAnsi="Arial"/>
        <w:color w:val="17365D" w:themeColor="text2" w:themeShade="BF"/>
        <w:sz w:val="16"/>
        <w:szCs w:val="16"/>
      </w:rPr>
      <w:t xml:space="preserve">, 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>Brunswick West</w:t>
    </w:r>
    <w:r w:rsidRPr="00060855">
      <w:rPr>
        <w:rFonts w:ascii="Arial" w:hAnsi="Arial"/>
        <w:color w:val="17365D" w:themeColor="text2" w:themeShade="BF"/>
        <w:sz w:val="16"/>
        <w:szCs w:val="16"/>
      </w:rPr>
      <w:t>, Victoria, 30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>55</w:t>
    </w:r>
  </w:p>
  <w:p w14:paraId="069176F7" w14:textId="4F162A7E" w:rsidR="00C5579E" w:rsidRPr="00060855" w:rsidRDefault="00C5579E" w:rsidP="00F64A63">
    <w:pPr>
      <w:pStyle w:val="Footer"/>
      <w:rPr>
        <w:rFonts w:ascii="Arial" w:hAnsi="Arial"/>
        <w:color w:val="17365D" w:themeColor="text2" w:themeShade="BF"/>
        <w:sz w:val="16"/>
        <w:szCs w:val="16"/>
      </w:rPr>
    </w:pPr>
    <w:r w:rsidRPr="00060855">
      <w:rPr>
        <w:rFonts w:ascii="Arial" w:hAnsi="Arial"/>
        <w:b/>
        <w:color w:val="17365D" w:themeColor="text2" w:themeShade="BF"/>
        <w:sz w:val="16"/>
        <w:szCs w:val="16"/>
      </w:rPr>
      <w:t>e.</w:t>
    </w:r>
    <w:r w:rsidRPr="00060855">
      <w:rPr>
        <w:rFonts w:ascii="Arial" w:hAnsi="Arial"/>
        <w:color w:val="17365D" w:themeColor="text2" w:themeShade="BF"/>
        <w:sz w:val="16"/>
        <w:szCs w:val="16"/>
      </w:rPr>
      <w:t xml:space="preserve"> </w:t>
    </w:r>
    <w:r w:rsidR="00607A97" w:rsidRPr="00060855">
      <w:rPr>
        <w:rFonts w:ascii="Arial" w:hAnsi="Arial"/>
        <w:color w:val="17365D" w:themeColor="text2" w:themeShade="BF"/>
        <w:sz w:val="16"/>
        <w:szCs w:val="16"/>
      </w:rPr>
      <w:t>manager</w:t>
    </w:r>
    <w:r w:rsidRPr="00060855">
      <w:rPr>
        <w:rFonts w:ascii="Arial" w:hAnsi="Arial"/>
        <w:color w:val="17365D" w:themeColor="text2" w:themeShade="BF"/>
        <w:sz w:val="16"/>
        <w:szCs w:val="16"/>
      </w:rPr>
      <w:t>@connectground.com.au</w:t>
    </w:r>
  </w:p>
  <w:p w14:paraId="7511D35E" w14:textId="622FBFD2" w:rsidR="00C5579E" w:rsidRPr="00060855" w:rsidRDefault="00395368" w:rsidP="00F64A63">
    <w:pPr>
      <w:pStyle w:val="Footer"/>
      <w:rPr>
        <w:rFonts w:ascii="Arial" w:hAnsi="Arial"/>
        <w:b/>
        <w:color w:val="17365D" w:themeColor="text2" w:themeShade="BF"/>
        <w:sz w:val="16"/>
        <w:szCs w:val="16"/>
      </w:rPr>
    </w:pPr>
    <w:r w:rsidRPr="00060855">
      <w:rPr>
        <w:rFonts w:ascii="Arial" w:hAnsi="Arial"/>
        <w:b/>
        <w:color w:val="17365D" w:themeColor="text2" w:themeShade="BF"/>
        <w:sz w:val="16"/>
        <w:szCs w:val="16"/>
      </w:rPr>
      <w:t xml:space="preserve">w. </w:t>
    </w:r>
    <w:r w:rsidR="00C5579E" w:rsidRPr="00060855">
      <w:rPr>
        <w:rFonts w:ascii="Arial" w:hAnsi="Arial"/>
        <w:color w:val="17365D" w:themeColor="text2" w:themeShade="BF"/>
        <w:sz w:val="16"/>
        <w:szCs w:val="16"/>
      </w:rPr>
      <w:t>connectground.com.au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C7A9A" w14:textId="77777777" w:rsidR="00BC3662" w:rsidRDefault="00BC3662" w:rsidP="00F64A63">
      <w:r>
        <w:separator/>
      </w:r>
    </w:p>
  </w:footnote>
  <w:footnote w:type="continuationSeparator" w:id="0">
    <w:p w14:paraId="237BD191" w14:textId="77777777" w:rsidR="00BC3662" w:rsidRDefault="00BC3662" w:rsidP="00F64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B63C9" w14:textId="77777777" w:rsidR="00C5579E" w:rsidRDefault="00BC3662">
    <w:pPr>
      <w:pStyle w:val="Header"/>
    </w:pPr>
    <w:sdt>
      <w:sdtPr>
        <w:id w:val="171999623"/>
        <w:temporary/>
        <w:showingPlcHdr/>
      </w:sdtPr>
      <w:sdtEndPr/>
      <w:sdtContent>
        <w:r w:rsidR="00C5579E">
          <w:t>[Type text]</w:t>
        </w:r>
      </w:sdtContent>
    </w:sdt>
    <w:r w:rsidR="00C5579E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C5579E">
          <w:t>[Type text]</w:t>
        </w:r>
      </w:sdtContent>
    </w:sdt>
    <w:r w:rsidR="00C5579E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C5579E">
          <w:t>[Type text]</w:t>
        </w:r>
      </w:sdtContent>
    </w:sdt>
  </w:p>
  <w:p w14:paraId="698FE537" w14:textId="77777777" w:rsidR="00C5579E" w:rsidRDefault="00C557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29023" w14:textId="724F9FEF" w:rsidR="00C5579E" w:rsidRDefault="00C5579E" w:rsidP="00F64A63">
    <w:pPr>
      <w:pStyle w:val="Header"/>
      <w:tabs>
        <w:tab w:val="left" w:pos="-567"/>
      </w:tabs>
      <w:ind w:left="-851"/>
    </w:pPr>
    <w:r>
      <w:rPr>
        <w:noProof/>
        <w:lang w:val="en-AU" w:eastAsia="en-AU"/>
      </w:rPr>
      <w:drawing>
        <wp:inline distT="0" distB="0" distL="0" distR="0" wp14:anchorId="39820112" wp14:editId="4B6FE0FC">
          <wp:extent cx="1913164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164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0855">
      <w:tab/>
    </w:r>
    <w:r w:rsidR="00060855">
      <w:tab/>
    </w:r>
    <w:r w:rsidR="00060855">
      <w:rPr>
        <w:noProof/>
      </w:rPr>
      <w:drawing>
        <wp:inline distT="0" distB="0" distL="0" distR="0" wp14:anchorId="402E5FCF" wp14:editId="5C5CE1CF">
          <wp:extent cx="1352550" cy="6191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stalt Centr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255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4779B"/>
    <w:multiLevelType w:val="hybridMultilevel"/>
    <w:tmpl w:val="712875B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5B2955"/>
    <w:multiLevelType w:val="hybridMultilevel"/>
    <w:tmpl w:val="E10069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788"/>
    <w:rsid w:val="00060855"/>
    <w:rsid w:val="00095956"/>
    <w:rsid w:val="000B69A1"/>
    <w:rsid w:val="000D6AF2"/>
    <w:rsid w:val="001301EB"/>
    <w:rsid w:val="00202416"/>
    <w:rsid w:val="00211844"/>
    <w:rsid w:val="00254AD9"/>
    <w:rsid w:val="0027659A"/>
    <w:rsid w:val="00395368"/>
    <w:rsid w:val="003F3B7E"/>
    <w:rsid w:val="004A65DC"/>
    <w:rsid w:val="004E36A2"/>
    <w:rsid w:val="00533D93"/>
    <w:rsid w:val="00544B13"/>
    <w:rsid w:val="005F5EC6"/>
    <w:rsid w:val="00607A97"/>
    <w:rsid w:val="00611D93"/>
    <w:rsid w:val="00635DEE"/>
    <w:rsid w:val="00694533"/>
    <w:rsid w:val="006D6101"/>
    <w:rsid w:val="00711150"/>
    <w:rsid w:val="00787376"/>
    <w:rsid w:val="007D6018"/>
    <w:rsid w:val="007F5D0D"/>
    <w:rsid w:val="008036D0"/>
    <w:rsid w:val="00866E14"/>
    <w:rsid w:val="008D4BB3"/>
    <w:rsid w:val="008D4FC9"/>
    <w:rsid w:val="00917788"/>
    <w:rsid w:val="00B076A1"/>
    <w:rsid w:val="00B2266E"/>
    <w:rsid w:val="00B46BA5"/>
    <w:rsid w:val="00B84301"/>
    <w:rsid w:val="00BB334D"/>
    <w:rsid w:val="00BC3662"/>
    <w:rsid w:val="00BC6516"/>
    <w:rsid w:val="00C20107"/>
    <w:rsid w:val="00C5579E"/>
    <w:rsid w:val="00CF1899"/>
    <w:rsid w:val="00D1267D"/>
    <w:rsid w:val="00D366B7"/>
    <w:rsid w:val="00D4407D"/>
    <w:rsid w:val="00DC0D46"/>
    <w:rsid w:val="00DD21A4"/>
    <w:rsid w:val="00E006C1"/>
    <w:rsid w:val="00ED0276"/>
    <w:rsid w:val="00F64A63"/>
    <w:rsid w:val="00F74DBD"/>
    <w:rsid w:val="00FA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7E7623"/>
  <w14:defaultImageDpi w14:val="300"/>
  <w15:docId w15:val="{383E8375-E60D-49CF-8750-69B1ABDE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5DC"/>
    <w:pPr>
      <w:spacing w:after="200" w:line="276" w:lineRule="auto"/>
    </w:pPr>
    <w:rPr>
      <w:rFonts w:eastAsiaTheme="minorHAns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A6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A6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4A63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64A63"/>
  </w:style>
  <w:style w:type="paragraph" w:styleId="Footer">
    <w:name w:val="footer"/>
    <w:basedOn w:val="Normal"/>
    <w:link w:val="FooterChar"/>
    <w:uiPriority w:val="99"/>
    <w:unhideWhenUsed/>
    <w:rsid w:val="00F64A63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F64A63"/>
  </w:style>
  <w:style w:type="paragraph" w:customStyle="1" w:styleId="BodyCopy">
    <w:name w:val="BodyCopy"/>
    <w:basedOn w:val="Normal"/>
    <w:qFormat/>
    <w:rsid w:val="00C5579E"/>
    <w:pPr>
      <w:spacing w:after="0" w:line="240" w:lineRule="auto"/>
    </w:pPr>
    <w:rPr>
      <w:rFonts w:ascii="Arial" w:eastAsiaTheme="minorEastAsia" w:hAnsi="Arial"/>
      <w:lang w:val="en-US"/>
    </w:rPr>
  </w:style>
  <w:style w:type="paragraph" w:styleId="ListParagraph">
    <w:name w:val="List Paragraph"/>
    <w:basedOn w:val="Normal"/>
    <w:uiPriority w:val="34"/>
    <w:qFormat/>
    <w:rsid w:val="00ED0276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4A65DC"/>
    <w:rPr>
      <w:rFonts w:eastAsiaTheme="minorHAns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20107"/>
    <w:rPr>
      <w:rFonts w:eastAsiaTheme="minorHAnsi"/>
      <w:sz w:val="22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ie\Dropbox\Student%20clinic\Rebranding%20process\ConnectGround_Letterhead_V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3D0721-1F88-4651-A385-23A14855F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ConnectGround_Letterhead_V01</Template>
  <TotalTime>1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Richie</dc:creator>
  <cp:lastModifiedBy>Carolyn</cp:lastModifiedBy>
  <cp:revision>2</cp:revision>
  <cp:lastPrinted>2017-09-15T04:47:00Z</cp:lastPrinted>
  <dcterms:created xsi:type="dcterms:W3CDTF">2019-07-02T04:14:00Z</dcterms:created>
  <dcterms:modified xsi:type="dcterms:W3CDTF">2019-07-02T04:14:00Z</dcterms:modified>
</cp:coreProperties>
</file>